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5" w:type="dxa"/>
        <w:tblInd w:w="-106" w:type="dxa"/>
        <w:tblLook w:val="00A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123C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12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KỸ THUẬT </w:t>
            </w:r>
          </w:p>
          <w:p w:rsidR="00F265D6" w:rsidRPr="00123CCF" w:rsidRDefault="00F265D6" w:rsidP="0012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LÝ TỰ TRỌNG TP.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>ĐƠN XIN PHÉP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Kỹ thuật Lý Tự Trọng TP. HCM</w:t>
      </w:r>
    </w:p>
    <w:p w:rsidR="00F265D6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phòng Tổ chứ</w:t>
      </w:r>
      <w:r>
        <w:rPr>
          <w:rFonts w:ascii="Times New Roman" w:hAnsi="Times New Roman" w:cs="Times New Roman"/>
          <w:sz w:val="26"/>
          <w:szCs w:val="26"/>
        </w:rPr>
        <w:t>c H</w:t>
      </w:r>
      <w:r w:rsidRPr="006D6614">
        <w:rPr>
          <w:rFonts w:ascii="Times New Roman" w:hAnsi="Times New Roman" w:cs="Times New Roman"/>
          <w:sz w:val="26"/>
          <w:szCs w:val="26"/>
        </w:rPr>
        <w:t>ành chính – Tổng hợp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F265D6" w:rsidRPr="006D6614" w:rsidRDefault="00F265D6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Tôi tên là: Dương Thị Hồng</w:t>
      </w:r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Chức vụ: giảng viên Khoa Công nghệ Cơ khí Trường Cao đẳng Kỹ thuật Lý Tự Trọng TP. HCM.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Tôi làm đơn này kính mong Hiệu trưởng, Trưởng phòng Tổ chứ</w:t>
      </w:r>
      <w:r>
        <w:rPr>
          <w:rFonts w:ascii="Times New Roman" w:hAnsi="Times New Roman" w:cs="Times New Roman"/>
          <w:sz w:val="26"/>
          <w:szCs w:val="26"/>
        </w:rPr>
        <w:t>c H</w:t>
      </w:r>
      <w:r w:rsidRPr="006D6614">
        <w:rPr>
          <w:rFonts w:ascii="Times New Roman" w:hAnsi="Times New Roman" w:cs="Times New Roman"/>
          <w:sz w:val="26"/>
          <w:szCs w:val="26"/>
        </w:rPr>
        <w:t>ành chính – Tổng hợp, Trưởng Khoa Công nghệ Cơ khí cho phép tôi nghỉ từ</w:t>
      </w:r>
      <w:r>
        <w:rPr>
          <w:rFonts w:ascii="Times New Roman" w:hAnsi="Times New Roman" w:cs="Times New Roman"/>
          <w:sz w:val="26"/>
          <w:szCs w:val="26"/>
        </w:rPr>
        <w:t xml:space="preserve"> ngày 06/03</w:t>
      </w:r>
      <w:r w:rsidRPr="006D6614">
        <w:rPr>
          <w:rFonts w:ascii="Times New Roman" w:hAnsi="Times New Roman" w:cs="Times New Roman"/>
          <w:sz w:val="26"/>
          <w:szCs w:val="26"/>
        </w:rPr>
        <w:t>/2017 đến ngà</w:t>
      </w:r>
      <w:r>
        <w:rPr>
          <w:rFonts w:ascii="Times New Roman" w:hAnsi="Times New Roman" w:cs="Times New Roman"/>
          <w:sz w:val="26"/>
          <w:szCs w:val="26"/>
        </w:rPr>
        <w:t>y 06/09</w:t>
      </w:r>
      <w:r w:rsidRPr="006D6614">
        <w:rPr>
          <w:rFonts w:ascii="Times New Roman" w:hAnsi="Times New Roman" w:cs="Times New Roman"/>
          <w:sz w:val="26"/>
          <w:szCs w:val="26"/>
        </w:rPr>
        <w:t>/2017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Nghỉ thai sản.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rất mong được sự chấp thuận của </w:t>
      </w:r>
      <w:r w:rsidRPr="006D6614">
        <w:rPr>
          <w:rFonts w:ascii="Times New Roman" w:hAnsi="Times New Roman" w:cs="Times New Roman"/>
          <w:sz w:val="26"/>
          <w:szCs w:val="26"/>
        </w:rPr>
        <w:t>Hiệu trưởng, Trưởng phòng Tổ chứ</w:t>
      </w:r>
      <w:r>
        <w:rPr>
          <w:rFonts w:ascii="Times New Roman" w:hAnsi="Times New Roman" w:cs="Times New Roman"/>
          <w:sz w:val="26"/>
          <w:szCs w:val="26"/>
        </w:rPr>
        <w:t>c H</w:t>
      </w:r>
      <w:r w:rsidRPr="006D6614">
        <w:rPr>
          <w:rFonts w:ascii="Times New Roman" w:hAnsi="Times New Roman" w:cs="Times New Roman"/>
          <w:sz w:val="26"/>
          <w:szCs w:val="26"/>
        </w:rPr>
        <w:t>ành chính – Tổng hợp, Trưởng Khoa Công nghệ Cơ khí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trân trọng cảm ơn.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B07CCD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2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>8 tháng 02 năm 2017</w:t>
      </w:r>
    </w:p>
    <w:tbl>
      <w:tblPr>
        <w:tblW w:w="9715" w:type="dxa"/>
        <w:tblInd w:w="-106" w:type="dxa"/>
        <w:tblLook w:val="00A0"/>
      </w:tblPr>
      <w:tblGrid>
        <w:gridCol w:w="2155"/>
        <w:gridCol w:w="2519"/>
        <w:gridCol w:w="2521"/>
        <w:gridCol w:w="2520"/>
      </w:tblGrid>
      <w:tr w:rsidR="00F265D6" w:rsidRPr="00123CCF">
        <w:tc>
          <w:tcPr>
            <w:tcW w:w="2155" w:type="dxa"/>
          </w:tcPr>
          <w:p w:rsidR="00F265D6" w:rsidRPr="00123CCF" w:rsidRDefault="00F265D6" w:rsidP="00123CC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</w:tc>
        <w:tc>
          <w:tcPr>
            <w:tcW w:w="2519" w:type="dxa"/>
          </w:tcPr>
          <w:p w:rsidR="00F265D6" w:rsidRPr="00123CCF" w:rsidRDefault="00F265D6" w:rsidP="00123CC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PHÒNG TCHC-TH</w:t>
            </w:r>
          </w:p>
        </w:tc>
        <w:tc>
          <w:tcPr>
            <w:tcW w:w="2521" w:type="dxa"/>
          </w:tcPr>
          <w:p w:rsidR="00F265D6" w:rsidRPr="00123CCF" w:rsidRDefault="00F265D6" w:rsidP="00123CC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CN CƠ KHÍ</w:t>
            </w:r>
          </w:p>
        </w:tc>
        <w:tc>
          <w:tcPr>
            <w:tcW w:w="2520" w:type="dxa"/>
          </w:tcPr>
          <w:p w:rsidR="00F265D6" w:rsidRPr="00123CCF" w:rsidRDefault="00F265D6" w:rsidP="00123CC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 VIẾT ĐƠN</w:t>
            </w:r>
          </w:p>
        </w:tc>
      </w:tr>
    </w:tbl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F265D6" w:rsidRDefault="00F265D6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4C1"/>
    <w:rsid w:val="000B318E"/>
    <w:rsid w:val="000B70EB"/>
    <w:rsid w:val="00123CCF"/>
    <w:rsid w:val="001834C1"/>
    <w:rsid w:val="00254BB3"/>
    <w:rsid w:val="0027396B"/>
    <w:rsid w:val="002E351B"/>
    <w:rsid w:val="002F639C"/>
    <w:rsid w:val="005B58B8"/>
    <w:rsid w:val="006D6614"/>
    <w:rsid w:val="00941233"/>
    <w:rsid w:val="0095645E"/>
    <w:rsid w:val="00B07CCD"/>
    <w:rsid w:val="00B6665C"/>
    <w:rsid w:val="00C974C4"/>
    <w:rsid w:val="00CC5BB7"/>
    <w:rsid w:val="00F26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137</Words>
  <Characters>785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4</cp:revision>
  <dcterms:created xsi:type="dcterms:W3CDTF">2017-02-28T08:02:00Z</dcterms:created>
  <dcterms:modified xsi:type="dcterms:W3CDTF">2017-02-28T08:04:00Z</dcterms:modified>
</cp:coreProperties>
</file>